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5"/>
        <w:gridCol w:w="3147"/>
        <w:gridCol w:w="2351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07B1E14" w:rsidR="00F719A0" w:rsidRPr="00AC4D43" w:rsidRDefault="00F719A0" w:rsidP="00AC4D43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υσα 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13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Νομικής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o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ς όροφος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64E26C14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15 </w:t>
            </w: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 Νομικής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  <w:vertAlign w:val="superscript"/>
              </w:rPr>
              <w:t>ος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όροφος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0D196F9B" w:rsidR="00C17BBF" w:rsidRPr="00D7675B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 </w:t>
            </w:r>
            <w:r w:rsidR="008E7626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Πανεπιστημιακός Υπότροφος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1ED04FE8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111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1B18CA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B9E831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Εισαγωγή στην Κοινωνική Ψυχολογία</w:t>
            </w:r>
          </w:p>
          <w:p w14:paraId="430D8148" w14:textId="1495A1EA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3423B8D6" w:rsidR="001B18CA" w:rsidRPr="00204BDF" w:rsidRDefault="00160967" w:rsidP="000D603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1F294A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1F294A" w:rsidRPr="00160C81" w:rsidRDefault="001F294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  <w:r w:rsidR="00D906AF"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1F294A" w:rsidRPr="00D906AF" w:rsidRDefault="001F294A" w:rsidP="000D603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</w:t>
            </w:r>
            <w:r w:rsidR="00D906AF"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ίθουσα 302</w:t>
            </w:r>
          </w:p>
        </w:tc>
      </w:tr>
      <w:tr w:rsidR="001B18CA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71690A99" w:rsidR="001B18CA" w:rsidRPr="00204BDF" w:rsidRDefault="009E0A98" w:rsidP="009E0A98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012DD3" w:rsidRPr="00160C81" w14:paraId="7BFF8C13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AA13EF" w14:textId="77777777" w:rsidR="00012DD3" w:rsidRPr="00160C81" w:rsidRDefault="00012DD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CB88AC" w14:textId="515AA23A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18.00-21.00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4707F2" w14:textId="3B5099BB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Θεωρία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08CA7A" w14:textId="7CD1FCF2" w:rsidR="00012DD3" w:rsidRPr="00204BDF" w:rsidRDefault="00012DD3" w:rsidP="009E0A98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Τσαλίκη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C4BAB" w14:textId="5F78F9CC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D03CB0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D03CB0" w:rsidRPr="00C17BBF" w:rsidRDefault="00D03CB0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D03CB0" w:rsidRPr="00204BDF" w:rsidRDefault="008E249B" w:rsidP="008E249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D03CB0" w:rsidRPr="00204BDF" w:rsidRDefault="008E249B" w:rsidP="008B0D67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D03CB0" w:rsidRPr="00204BDF" w:rsidRDefault="008E249B" w:rsidP="006A7971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D03CB0" w:rsidRPr="009353CC" w:rsidRDefault="008E249B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425385" w:rsidRPr="00160C81" w14:paraId="6C52ADC6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425385" w:rsidRPr="00455B93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</w:t>
            </w:r>
            <w:r w:rsidR="0017015C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A1779" w:rsidRPr="00160C81" w14:paraId="342726A5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50832F" w14:textId="7777777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C58AAE" w14:textId="044F977F" w:rsidR="005A1779" w:rsidRPr="00204BDF" w:rsidRDefault="008D35D0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9.00-</w:t>
            </w:r>
            <w:r w:rsidR="005A1779" w:rsidRPr="00204BDF">
              <w:rPr>
                <w:rFonts w:ascii="Trebuchet MS" w:hAnsi="Trebuchet MS" w:cstheme="minorHAnsi"/>
                <w:sz w:val="28"/>
                <w:szCs w:val="28"/>
              </w:rPr>
              <w:t>12.00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565D834" w14:textId="7777777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241611" w14:textId="099C08BE" w:rsidR="005A1779" w:rsidRPr="00204BDF" w:rsidRDefault="0040430F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6F3A94" w14:textId="66F1B3F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Αγγελοπούλου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1BF253E1" w:rsidR="00C81BE9" w:rsidRPr="00160C81" w:rsidRDefault="00181DBE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</w:t>
            </w:r>
            <w:r w:rsidR="008C7449"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ρίτη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31647B65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12.00-15.00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Πολιτική Επικοινωνία: </w:t>
            </w:r>
          </w:p>
          <w:p w14:paraId="08389212" w14:textId="69399962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242BCADB" w:rsidR="00C81BE9" w:rsidRPr="00204BDF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</w:t>
            </w:r>
            <w:r w:rsidR="001A7D46"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666C8D34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Ιπποκράτους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A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62CCE3ED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A94DBB" w14:textId="77777777" w:rsidR="00290DCF" w:rsidRDefault="00290DCF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0AFD0414" w14:textId="730C4468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5C810CF0" w:rsidR="0075388E" w:rsidRPr="00204BDF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50AAF952" w:rsidR="0075388E" w:rsidRPr="00204BDF" w:rsidRDefault="00385D4C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Συναισθήματα και Πολιτική Συμπεριφορά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2FC765D7" w:rsidR="0075388E" w:rsidRPr="00204BDF" w:rsidRDefault="00385D4C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5B47C269" w:rsidR="0075388E" w:rsidRPr="00204BDF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1C060A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1C060A" w:rsidRPr="0064609C" w:rsidRDefault="001C060A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C060A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C060A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3385D" w:rsidRPr="00160C81" w14:paraId="6C00FA7B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84047B" w14:textId="37CB0B1A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ACC8CF" w14:textId="611C7E7D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A09D24" w14:textId="2F904F91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B95628" w14:textId="34049DB4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B3385D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2AFB8B" w14:textId="63B05507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C56A83" w:rsidRPr="00160C81" w14:paraId="375CF6CD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89B937" w14:textId="77777777" w:rsidR="00C56A83" w:rsidRPr="00160C81" w:rsidRDefault="00C56A83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9370A4" w14:textId="320B7C73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754E838" w14:textId="67A100B4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D7F5C" w14:textId="3A758225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Χαρίτος/Κουτσομπόλης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EBF684" w14:textId="3740146B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2</w:t>
            </w: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02</w:t>
            </w:r>
          </w:p>
        </w:tc>
      </w:tr>
      <w:tr w:rsidR="00B3385D" w:rsidRPr="00160C81" w14:paraId="55D9C424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45A07591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3385D" w:rsidRPr="008956D5" w:rsidRDefault="00B3385D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Αίθουσα 302</w:t>
            </w:r>
          </w:p>
        </w:tc>
      </w:tr>
      <w:tr w:rsidR="001C060A" w:rsidRPr="00160C81" w14:paraId="282AAFE3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52512A6A" w:rsidR="001C060A" w:rsidRPr="00AA027B" w:rsidRDefault="00AA027B" w:rsidP="00AA027B">
            <w:pPr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6E1B2D" w14:textId="77777777" w:rsidR="00AA027B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783AD4DB" w14:textId="29156863" w:rsidR="001C060A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4DC6D8C8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399DB4B6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1E8302EC" w:rsidR="00676531" w:rsidRPr="00160C81" w:rsidRDefault="00676531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7028EF" w:rsidRPr="00160C81" w14:paraId="4781BB07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14082" w14:textId="3AA52577" w:rsidR="007028EF" w:rsidRP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4A8C6" w14:textId="422664BE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CB7CFD" w14:textId="1814CDE3" w:rsidR="007028EF" w:rsidRPr="007028EF" w:rsidRDefault="007028EF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/>
                <w:sz w:val="28"/>
                <w:szCs w:val="28"/>
                <w:highlight w:val="yellow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86AD35" w14:textId="01DDCBF0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Ψάλτης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AFA60B" w14:textId="0EC63289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4022BF93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290DCF" w:rsidRPr="00160C81" w14:paraId="1A91E09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922C9B" w14:textId="77777777" w:rsid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411E3660" w14:textId="78C6226D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18D997" w14:textId="72F541BC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605218" w14:textId="30685800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Performance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and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Digital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Media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-Επιτέλεση και Ψηφιακά Μέσα </w:t>
            </w:r>
            <w:proofErr w:type="gram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>(</w:t>
            </w:r>
            <w:proofErr w:type="gramEnd"/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  <w:lang w:val="en-US"/>
              </w:rPr>
              <w:t>Erasmus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3A2D34" w14:textId="65480095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E4C623" w14:textId="36F2B31B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290DC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757C61" w14:textId="4E24A31B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60E98A21" w:rsidR="00290DCF" w:rsidRPr="00204BDF" w:rsidRDefault="00290DCF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290DCF" w:rsidRPr="00204BDF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45670B2D" w:rsidR="00290DCF" w:rsidRPr="00204BDF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5C9028A5" w:rsidR="00290DCF" w:rsidRPr="00204BDF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111</w:t>
            </w:r>
          </w:p>
        </w:tc>
      </w:tr>
      <w:tr w:rsidR="00290DCF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290DCF" w:rsidRPr="00204BD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AF34EB" w:rsidRPr="00160C81" w14:paraId="139140A8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06E3EBE" w14:textId="77777777" w:rsidR="00AF34EB" w:rsidRPr="00160C81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69BDF7" w14:textId="1E6EE76A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97663" w14:textId="6BE75FB5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Εισαγωγή στις συγκρούσεις και διαχείριση συγκρούσεων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2F7CA5" w14:textId="17E1ACB9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CDA71F" w14:textId="5B61E95F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963EE1E" w:rsidR="00600DAE" w:rsidRPr="00204BDF" w:rsidRDefault="00475512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E84CC0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E84CC0" w:rsidRPr="00160C81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E4E4D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5E4E4D" w:rsidRPr="00160C81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096D2408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8A06F6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8A06F6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03C717A2" w14:textId="660AC8FC" w:rsidR="008A06F6" w:rsidRPr="00160C81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8A06F6" w:rsidRPr="00160C81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8A06F6" w:rsidRPr="00204BDF" w:rsidRDefault="00DA0283" w:rsidP="001C5B64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8A06F6" w:rsidRPr="00204BDF" w:rsidRDefault="00DA0283" w:rsidP="001C5B6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8A06F6" w:rsidRPr="00204BDF" w:rsidRDefault="008A06F6" w:rsidP="006E2C55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</w:t>
            </w:r>
            <w:r w:rsidR="00DA0283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8A06F6" w:rsidRPr="00204BDF" w:rsidRDefault="00DA0283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B24CB4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52D2D685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Οργανωσιακή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theme="minorHAnsi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4E4AB9A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B24CB4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1C19FFCF" w14:textId="77777777" w:rsidR="00B24CB4" w:rsidRPr="009215E0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AD3C434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 xml:space="preserve">Παρασκευή 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5E523663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γγελοπούλου</w:t>
            </w:r>
            <w:proofErr w:type="spellEnd"/>
          </w:p>
        </w:tc>
      </w:tr>
      <w:tr w:rsidR="00B24CB4" w:rsidRPr="00160C81" w14:paraId="0C9F8F12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A8C928" w14:textId="2BDE5394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39CE89" w14:textId="0B34B82D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B530CA" w14:textId="4C7FC687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1D991D" w14:textId="2D1B31A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87BE62" w14:textId="52BA39C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B24CB4" w:rsidRPr="00160C81" w14:paraId="208D2D18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6E7DD5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DE430C" w14:textId="65A1A3E1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BF0823" w14:textId="33256B29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 xml:space="preserve">       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A80C65" w14:textId="636C936A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F044D3" w14:textId="15593C2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B24CB4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B24CB4" w:rsidRPr="003E56D2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B24CB4" w:rsidRPr="00160C81" w14:paraId="23C5D1D3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19D301" w14:textId="77777777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C0C120" w14:textId="2A611E5A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DDAD0" w14:textId="5786AA4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056E0" w14:textId="51E0E63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9185C7" w14:textId="4D589DFC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8268F" w14:textId="77777777" w:rsidR="00362EF5" w:rsidRDefault="00362EF5" w:rsidP="002B6AB1">
      <w:r>
        <w:separator/>
      </w:r>
    </w:p>
  </w:endnote>
  <w:endnote w:type="continuationSeparator" w:id="0">
    <w:p w14:paraId="64C81854" w14:textId="77777777" w:rsidR="00362EF5" w:rsidRDefault="00362EF5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modern"/>
    <w:pitch w:val="default"/>
    <w:sig w:usb0="00000000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EE7A2" w14:textId="77777777" w:rsidR="00362EF5" w:rsidRDefault="00362EF5" w:rsidP="002B6AB1">
      <w:r>
        <w:separator/>
      </w:r>
    </w:p>
  </w:footnote>
  <w:footnote w:type="continuationSeparator" w:id="0">
    <w:p w14:paraId="7097FBC1" w14:textId="77777777" w:rsidR="00362EF5" w:rsidRDefault="00362EF5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3967"/>
    <w:rsid w:val="000B3B66"/>
    <w:rsid w:val="000B404D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EF1"/>
    <w:rsid w:val="001A791F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060A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CF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EF6"/>
    <w:rsid w:val="002D7309"/>
    <w:rsid w:val="002E15B8"/>
    <w:rsid w:val="002E19C4"/>
    <w:rsid w:val="002E562E"/>
    <w:rsid w:val="002E5B02"/>
    <w:rsid w:val="002E69AE"/>
    <w:rsid w:val="002F2E56"/>
    <w:rsid w:val="002F31DD"/>
    <w:rsid w:val="002F7A32"/>
    <w:rsid w:val="00301BCD"/>
    <w:rsid w:val="00302EC2"/>
    <w:rsid w:val="00303E6F"/>
    <w:rsid w:val="00304E91"/>
    <w:rsid w:val="00307375"/>
    <w:rsid w:val="003110AF"/>
    <w:rsid w:val="0031421E"/>
    <w:rsid w:val="00314825"/>
    <w:rsid w:val="00314F4F"/>
    <w:rsid w:val="00315A7F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998"/>
    <w:rsid w:val="003552F8"/>
    <w:rsid w:val="003560F2"/>
    <w:rsid w:val="00356359"/>
    <w:rsid w:val="00357628"/>
    <w:rsid w:val="0035764B"/>
    <w:rsid w:val="00357CFD"/>
    <w:rsid w:val="00357EE0"/>
    <w:rsid w:val="00360A6D"/>
    <w:rsid w:val="0036143F"/>
    <w:rsid w:val="003614DC"/>
    <w:rsid w:val="00362EF5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A9B"/>
    <w:rsid w:val="00385D4C"/>
    <w:rsid w:val="003907BC"/>
    <w:rsid w:val="003938F3"/>
    <w:rsid w:val="00394BFA"/>
    <w:rsid w:val="00395128"/>
    <w:rsid w:val="00395F03"/>
    <w:rsid w:val="003970D8"/>
    <w:rsid w:val="003970FB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313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499E"/>
    <w:rsid w:val="0044060E"/>
    <w:rsid w:val="0044084A"/>
    <w:rsid w:val="00441188"/>
    <w:rsid w:val="00442976"/>
    <w:rsid w:val="00443F40"/>
    <w:rsid w:val="0044438B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3941"/>
    <w:rsid w:val="004D4796"/>
    <w:rsid w:val="004D6139"/>
    <w:rsid w:val="004D7124"/>
    <w:rsid w:val="004E0AB4"/>
    <w:rsid w:val="004E29FD"/>
    <w:rsid w:val="004E3C8F"/>
    <w:rsid w:val="004E53AE"/>
    <w:rsid w:val="004E71B5"/>
    <w:rsid w:val="004E7237"/>
    <w:rsid w:val="004E7516"/>
    <w:rsid w:val="004E7894"/>
    <w:rsid w:val="004F12A0"/>
    <w:rsid w:val="004F1459"/>
    <w:rsid w:val="004F16C1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C9"/>
    <w:rsid w:val="00503E7D"/>
    <w:rsid w:val="00505061"/>
    <w:rsid w:val="00505AC5"/>
    <w:rsid w:val="0050622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6EB5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8EF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2794"/>
    <w:rsid w:val="008733F8"/>
    <w:rsid w:val="00874A4C"/>
    <w:rsid w:val="00874D65"/>
    <w:rsid w:val="00874E01"/>
    <w:rsid w:val="00875782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38F"/>
    <w:rsid w:val="00912620"/>
    <w:rsid w:val="00914D20"/>
    <w:rsid w:val="009150B4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6E9D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027B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711A"/>
    <w:rsid w:val="00AB72FF"/>
    <w:rsid w:val="00AB7B7A"/>
    <w:rsid w:val="00AB7BEE"/>
    <w:rsid w:val="00AC03DE"/>
    <w:rsid w:val="00AC0631"/>
    <w:rsid w:val="00AC1150"/>
    <w:rsid w:val="00AC4D43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85D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12B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2101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505D4"/>
    <w:rsid w:val="00C50EB8"/>
    <w:rsid w:val="00C51A25"/>
    <w:rsid w:val="00C527D5"/>
    <w:rsid w:val="00C52B6C"/>
    <w:rsid w:val="00C53A8F"/>
    <w:rsid w:val="00C56A83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9D6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27D7"/>
    <w:rsid w:val="00E72A75"/>
    <w:rsid w:val="00E72D55"/>
    <w:rsid w:val="00E72D74"/>
    <w:rsid w:val="00E7423A"/>
    <w:rsid w:val="00E7599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FB"/>
    <w:rsid w:val="00ED492C"/>
    <w:rsid w:val="00ED64BF"/>
    <w:rsid w:val="00ED6580"/>
    <w:rsid w:val="00ED6D08"/>
    <w:rsid w:val="00ED7F0E"/>
    <w:rsid w:val="00EE2F02"/>
    <w:rsid w:val="00EE3D1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10F7"/>
    <w:rsid w:val="00F51259"/>
    <w:rsid w:val="00F51F63"/>
    <w:rsid w:val="00F51FF4"/>
    <w:rsid w:val="00F520FF"/>
    <w:rsid w:val="00F53240"/>
    <w:rsid w:val="00F549D3"/>
    <w:rsid w:val="00F54DF4"/>
    <w:rsid w:val="00F570D2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7B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8715</TotalTime>
  <Pages>9</Pages>
  <Words>1022</Words>
  <Characters>5519</Characters>
  <Application>Microsoft Office Word</Application>
  <DocSecurity>0</DocSecurity>
  <Lines>45</Lines>
  <Paragraphs>13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169</cp:revision>
  <cp:lastPrinted>2025-09-16T09:49:00Z</cp:lastPrinted>
  <dcterms:created xsi:type="dcterms:W3CDTF">2025-09-23T09:07:00Z</dcterms:created>
  <dcterms:modified xsi:type="dcterms:W3CDTF">2026-09-22T10:06:00Z</dcterms:modified>
</cp:coreProperties>
</file>